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F8" w:rsidRDefault="009F3CF8">
      <w:pPr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黑体" w:hint="eastAsia"/>
          <w:kern w:val="0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  <w:shd w:val="clear" w:color="auto" w:fill="FFFFFF"/>
        </w:rPr>
        <w:t>1</w:t>
      </w:r>
    </w:p>
    <w:p w:rsidR="009F3CF8" w:rsidRDefault="009F3CF8">
      <w:pPr>
        <w:spacing w:line="600" w:lineRule="exact"/>
        <w:rPr>
          <w:rFonts w:ascii="Times New Roman" w:eastAsia="方正小标宋简体" w:hAnsi="Times New Roman" w:cs="Times New Roman"/>
          <w:sz w:val="40"/>
          <w:szCs w:val="40"/>
        </w:rPr>
      </w:pPr>
    </w:p>
    <w:p w:rsidR="009F3CF8" w:rsidRDefault="009F3CF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离校未就业的高校毕业生报考承诺书</w:t>
      </w:r>
    </w:p>
    <w:p w:rsidR="009F3CF8" w:rsidRDefault="009F3CF8">
      <w:pPr>
        <w:spacing w:line="600" w:lineRule="exact"/>
        <w:rPr>
          <w:rFonts w:ascii="Times New Roman" w:hAnsi="Times New Roman" w:cs="Times New Roman"/>
          <w:b/>
          <w:bCs/>
          <w:sz w:val="48"/>
          <w:szCs w:val="48"/>
        </w:rPr>
      </w:pPr>
    </w:p>
    <w:p w:rsidR="009F3CF8" w:rsidRDefault="009F3CF8" w:rsidP="00FD1BDB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</w:rPr>
        <w:t>我已仔细阅读《泉州城建供应链管理有限公司权属企业公开招聘简章》，本人属于以下第（</w:t>
      </w:r>
      <w:r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</w:rPr>
        <w:t>）项对象，符合报考</w:t>
      </w:r>
      <w:r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</w:rPr>
        <w:t>应届毕业生</w:t>
      </w:r>
      <w:r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</w:rPr>
        <w:t>岗位条件：</w:t>
      </w:r>
    </w:p>
    <w:p w:rsidR="009F3CF8" w:rsidRDefault="009F3CF8">
      <w:pPr>
        <w:pStyle w:val="p0"/>
        <w:widowControl w:val="0"/>
        <w:numPr>
          <w:ilvl w:val="0"/>
          <w:numId w:val="3"/>
        </w:numPr>
        <w:overflowPunct w:val="0"/>
        <w:snapToGrid w:val="0"/>
        <w:spacing w:before="0" w:beforeAutospacing="0" w:after="0" w:afterAutospacing="0" w:line="600" w:lineRule="exact"/>
        <w:ind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离校未就业的</w:t>
      </w:r>
      <w:r>
        <w:rPr>
          <w:rFonts w:ascii="Times New Roman" w:eastAsia="仿宋_GB2312" w:hAnsi="Times New Roman" w:cs="Times New Roman"/>
          <w:sz w:val="32"/>
          <w:szCs w:val="32"/>
        </w:rPr>
        <w:t>2022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年毕业并取得学历、学位证书的高校毕业生；</w:t>
      </w:r>
    </w:p>
    <w:p w:rsidR="009F3CF8" w:rsidRDefault="009F3CF8" w:rsidP="00FD1BDB">
      <w:pPr>
        <w:numPr>
          <w:ilvl w:val="0"/>
          <w:numId w:val="3"/>
        </w:numPr>
        <w:spacing w:line="60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  <w:shd w:val="clear" w:color="auto" w:fill="FFFFFF"/>
        </w:rPr>
        <w:t>在国（境）外教学科研机构学习，与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2022</w:t>
      </w:r>
      <w:r>
        <w:rPr>
          <w:rFonts w:ascii="Times New Roman" w:eastAsia="仿宋_GB2312" w:hAnsi="Times New Roman" w:cs="仿宋_GB2312" w:hint="eastAsia"/>
          <w:sz w:val="32"/>
          <w:szCs w:val="32"/>
          <w:shd w:val="clear" w:color="auto" w:fill="FFFFFF"/>
        </w:rPr>
        <w:t>年国（境）内普通高校毕业生同期毕业，离校未就业的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</w:rPr>
        <w:t>留学毕业生</w:t>
      </w:r>
      <w:r>
        <w:rPr>
          <w:rFonts w:ascii="Times New Roman" w:eastAsia="仿宋_GB2312" w:hAnsi="Times New Roman" w:cs="仿宋_GB2312" w:hint="eastAsia"/>
          <w:sz w:val="32"/>
          <w:szCs w:val="32"/>
          <w:shd w:val="clear" w:color="auto" w:fill="FFFFFF"/>
        </w:rPr>
        <w:t>。</w:t>
      </w:r>
    </w:p>
    <w:p w:rsidR="009F3CF8" w:rsidRDefault="009F3CF8" w:rsidP="00FD1BDB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本人郑重承诺：提供的个人信息、证件材料等均真实、准确，对因提供有关信息、证件不真实或违反有关规定所造成的后果，本人自愿承担包括取消聘用资格、纳入泉州城建集团公开招聘考试诚信档案等在内的相应责任。</w:t>
      </w:r>
    </w:p>
    <w:p w:rsidR="009F3CF8" w:rsidRDefault="009F3CF8">
      <w:pPr>
        <w:pStyle w:val="Default"/>
        <w:spacing w:line="600" w:lineRule="exact"/>
        <w:rPr>
          <w:color w:val="auto"/>
          <w:sz w:val="28"/>
          <w:szCs w:val="28"/>
        </w:rPr>
      </w:pPr>
    </w:p>
    <w:p w:rsidR="009F3CF8" w:rsidRDefault="009F3CF8" w:rsidP="00FD1BDB">
      <w:pPr>
        <w:spacing w:line="600" w:lineRule="exact"/>
        <w:ind w:firstLineChars="1500" w:firstLine="3168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本人签名：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</w:t>
      </w:r>
    </w:p>
    <w:p w:rsidR="009F3CF8" w:rsidRDefault="009F3CF8" w:rsidP="00FD1BDB">
      <w:pPr>
        <w:spacing w:line="600" w:lineRule="exact"/>
        <w:ind w:firstLineChars="1500" w:firstLine="3168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填写日期：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p w:rsidR="009F3CF8" w:rsidRDefault="009F3CF8">
      <w:pPr>
        <w:spacing w:line="600" w:lineRule="exact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9F3CF8" w:rsidRDefault="009F3CF8">
      <w:pPr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  <w:shd w:val="clear" w:color="auto" w:fill="FFFFFF"/>
        </w:rPr>
        <w:sectPr w:rsidR="009F3CF8">
          <w:footerReference w:type="default" r:id="rId7"/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</w:p>
    <w:p w:rsidR="009F3CF8" w:rsidRDefault="009F3CF8" w:rsidP="00FD1BDB">
      <w:pPr>
        <w:spacing w:line="480" w:lineRule="exact"/>
        <w:jc w:val="left"/>
        <w:rPr>
          <w:rFonts w:cs="Times New Roman"/>
        </w:rPr>
      </w:pPr>
    </w:p>
    <w:sectPr w:rsidR="009F3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CF8" w:rsidRDefault="009F3CF8" w:rsidP="00BC5D8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F3CF8" w:rsidRDefault="009F3CF8" w:rsidP="00BC5D8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-方正超大字符集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F8" w:rsidRDefault="009F3CF8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filled="f" stroked="f" strokeweight=".5pt">
          <v:textbox style="mso-fit-shape-to-text:t" inset="0,0,0,0">
            <w:txbxContent>
              <w:p w:rsidR="009F3CF8" w:rsidRDefault="009F3CF8">
                <w:pPr>
                  <w:pStyle w:val="Footer"/>
                  <w:rPr>
                    <w:rFonts w:ascii="宋体" w:cs="Times New Roman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CF8" w:rsidRDefault="009F3CF8" w:rsidP="00BC5D8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F3CF8" w:rsidRDefault="009F3CF8" w:rsidP="00BC5D8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80BA20"/>
    <w:multiLevelType w:val="singleLevel"/>
    <w:tmpl w:val="8080BA20"/>
    <w:lvl w:ilvl="0">
      <w:start w:val="1"/>
      <w:numFmt w:val="decimal"/>
      <w:suff w:val="nothing"/>
      <w:lvlText w:val="（%1）"/>
      <w:lvlJc w:val="left"/>
    </w:lvl>
  </w:abstractNum>
  <w:abstractNum w:abstractNumId="1">
    <w:nsid w:val="9D1586DE"/>
    <w:multiLevelType w:val="singleLevel"/>
    <w:tmpl w:val="9D1586D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C8FF4AD"/>
    <w:multiLevelType w:val="singleLevel"/>
    <w:tmpl w:val="BC8FF4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1408125"/>
    <w:multiLevelType w:val="singleLevel"/>
    <w:tmpl w:val="C14081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C56C79A2"/>
    <w:multiLevelType w:val="singleLevel"/>
    <w:tmpl w:val="C56C79A2"/>
    <w:lvl w:ilvl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zg1YmU5NWJlOGY2ZjRkNzhjZDljYjczM2M5ZTBmY2YifQ=="/>
  </w:docVars>
  <w:rsids>
    <w:rsidRoot w:val="0EA9453C"/>
    <w:rsid w:val="00125460"/>
    <w:rsid w:val="002C384B"/>
    <w:rsid w:val="009F3CF8"/>
    <w:rsid w:val="00BC5D88"/>
    <w:rsid w:val="00E25EAA"/>
    <w:rsid w:val="00FD1BDB"/>
    <w:rsid w:val="01A33224"/>
    <w:rsid w:val="01AF6A47"/>
    <w:rsid w:val="02B45EB8"/>
    <w:rsid w:val="041356E8"/>
    <w:rsid w:val="04351839"/>
    <w:rsid w:val="045A6BB1"/>
    <w:rsid w:val="046A56EB"/>
    <w:rsid w:val="04D92CC8"/>
    <w:rsid w:val="05C23886"/>
    <w:rsid w:val="08534FC3"/>
    <w:rsid w:val="08E12F9E"/>
    <w:rsid w:val="097525CD"/>
    <w:rsid w:val="0A2763AD"/>
    <w:rsid w:val="0A7B4210"/>
    <w:rsid w:val="0B227D1D"/>
    <w:rsid w:val="0B2C3D33"/>
    <w:rsid w:val="0BC35038"/>
    <w:rsid w:val="0DE4321B"/>
    <w:rsid w:val="0E7A5E5E"/>
    <w:rsid w:val="0E81026F"/>
    <w:rsid w:val="0EA9453C"/>
    <w:rsid w:val="0FC81C60"/>
    <w:rsid w:val="110244FE"/>
    <w:rsid w:val="1169496E"/>
    <w:rsid w:val="1218738A"/>
    <w:rsid w:val="12EA26DA"/>
    <w:rsid w:val="136D5CBC"/>
    <w:rsid w:val="138E2FF9"/>
    <w:rsid w:val="13DB2522"/>
    <w:rsid w:val="15543ACE"/>
    <w:rsid w:val="15827581"/>
    <w:rsid w:val="172F68A1"/>
    <w:rsid w:val="17780223"/>
    <w:rsid w:val="17F7191A"/>
    <w:rsid w:val="180C1F5F"/>
    <w:rsid w:val="18807179"/>
    <w:rsid w:val="18A70392"/>
    <w:rsid w:val="1A1324AA"/>
    <w:rsid w:val="1AB65387"/>
    <w:rsid w:val="1B09144B"/>
    <w:rsid w:val="1B3A1CC1"/>
    <w:rsid w:val="1C015140"/>
    <w:rsid w:val="1C372E4F"/>
    <w:rsid w:val="1C534DE0"/>
    <w:rsid w:val="1D293A6E"/>
    <w:rsid w:val="1D7B4C88"/>
    <w:rsid w:val="1E5722F6"/>
    <w:rsid w:val="1EE73050"/>
    <w:rsid w:val="1EE76841"/>
    <w:rsid w:val="20197513"/>
    <w:rsid w:val="21F5333B"/>
    <w:rsid w:val="22085E65"/>
    <w:rsid w:val="228F5B9E"/>
    <w:rsid w:val="25476CD1"/>
    <w:rsid w:val="25C4412F"/>
    <w:rsid w:val="264043EC"/>
    <w:rsid w:val="26601CDB"/>
    <w:rsid w:val="27960E06"/>
    <w:rsid w:val="28770478"/>
    <w:rsid w:val="289126E2"/>
    <w:rsid w:val="297B4554"/>
    <w:rsid w:val="29992ECF"/>
    <w:rsid w:val="29F3061E"/>
    <w:rsid w:val="2DD55AC1"/>
    <w:rsid w:val="2E7F65AD"/>
    <w:rsid w:val="2E806920"/>
    <w:rsid w:val="2EE30895"/>
    <w:rsid w:val="2F494D5F"/>
    <w:rsid w:val="30B023A9"/>
    <w:rsid w:val="30C64C4F"/>
    <w:rsid w:val="30DC354D"/>
    <w:rsid w:val="31E3055C"/>
    <w:rsid w:val="32594884"/>
    <w:rsid w:val="33701FFF"/>
    <w:rsid w:val="33940114"/>
    <w:rsid w:val="34562001"/>
    <w:rsid w:val="34CF242C"/>
    <w:rsid w:val="35AB1A6F"/>
    <w:rsid w:val="35C506A4"/>
    <w:rsid w:val="37464019"/>
    <w:rsid w:val="39340B2E"/>
    <w:rsid w:val="39B05AC9"/>
    <w:rsid w:val="3B1F25AF"/>
    <w:rsid w:val="3B5F6EA5"/>
    <w:rsid w:val="3B9F061F"/>
    <w:rsid w:val="3F8C7D56"/>
    <w:rsid w:val="41280220"/>
    <w:rsid w:val="42622B53"/>
    <w:rsid w:val="435F0870"/>
    <w:rsid w:val="4411529C"/>
    <w:rsid w:val="44A6665F"/>
    <w:rsid w:val="457B7A6B"/>
    <w:rsid w:val="48BC5020"/>
    <w:rsid w:val="48DC0CC0"/>
    <w:rsid w:val="49313E63"/>
    <w:rsid w:val="494E5F58"/>
    <w:rsid w:val="495F1A74"/>
    <w:rsid w:val="498E6569"/>
    <w:rsid w:val="4BDF193C"/>
    <w:rsid w:val="4C547660"/>
    <w:rsid w:val="4C9B367F"/>
    <w:rsid w:val="4E28581D"/>
    <w:rsid w:val="4E676345"/>
    <w:rsid w:val="4F54162C"/>
    <w:rsid w:val="509775BA"/>
    <w:rsid w:val="518E70FD"/>
    <w:rsid w:val="51C73D2F"/>
    <w:rsid w:val="52037C16"/>
    <w:rsid w:val="52FA3DFC"/>
    <w:rsid w:val="531262E7"/>
    <w:rsid w:val="54F07FC1"/>
    <w:rsid w:val="552D4048"/>
    <w:rsid w:val="55B87AE5"/>
    <w:rsid w:val="58E40592"/>
    <w:rsid w:val="58E81B45"/>
    <w:rsid w:val="590C1DCB"/>
    <w:rsid w:val="59311ECF"/>
    <w:rsid w:val="593A4349"/>
    <w:rsid w:val="59F4692F"/>
    <w:rsid w:val="5AFC1443"/>
    <w:rsid w:val="5BD435D5"/>
    <w:rsid w:val="5C1E0247"/>
    <w:rsid w:val="5C602BCA"/>
    <w:rsid w:val="5D4E3213"/>
    <w:rsid w:val="5E260C8C"/>
    <w:rsid w:val="5EAF56D5"/>
    <w:rsid w:val="5F207402"/>
    <w:rsid w:val="5F420778"/>
    <w:rsid w:val="5F895D39"/>
    <w:rsid w:val="5FF4450A"/>
    <w:rsid w:val="60677708"/>
    <w:rsid w:val="608C1CBC"/>
    <w:rsid w:val="60B105D4"/>
    <w:rsid w:val="60F72902"/>
    <w:rsid w:val="61102C02"/>
    <w:rsid w:val="61542BCF"/>
    <w:rsid w:val="624F594A"/>
    <w:rsid w:val="62A25484"/>
    <w:rsid w:val="64662B1A"/>
    <w:rsid w:val="64920196"/>
    <w:rsid w:val="654154EC"/>
    <w:rsid w:val="65600554"/>
    <w:rsid w:val="657B0171"/>
    <w:rsid w:val="658856E4"/>
    <w:rsid w:val="65A7504F"/>
    <w:rsid w:val="65CB3255"/>
    <w:rsid w:val="66867ECA"/>
    <w:rsid w:val="66A97B10"/>
    <w:rsid w:val="66EA1469"/>
    <w:rsid w:val="6714191B"/>
    <w:rsid w:val="68662AB4"/>
    <w:rsid w:val="688E20AC"/>
    <w:rsid w:val="68AC1FC9"/>
    <w:rsid w:val="68E94ED4"/>
    <w:rsid w:val="6A0627F4"/>
    <w:rsid w:val="6A1146A6"/>
    <w:rsid w:val="6B093422"/>
    <w:rsid w:val="6C114DAD"/>
    <w:rsid w:val="6C3D2DC4"/>
    <w:rsid w:val="6C7E5151"/>
    <w:rsid w:val="6E7B230D"/>
    <w:rsid w:val="6F243D0F"/>
    <w:rsid w:val="6F4E0E3D"/>
    <w:rsid w:val="6F791BD1"/>
    <w:rsid w:val="712832BA"/>
    <w:rsid w:val="71847896"/>
    <w:rsid w:val="724550BA"/>
    <w:rsid w:val="734B7734"/>
    <w:rsid w:val="75E177B9"/>
    <w:rsid w:val="76C234C9"/>
    <w:rsid w:val="779D052B"/>
    <w:rsid w:val="783009D8"/>
    <w:rsid w:val="78D908E8"/>
    <w:rsid w:val="790740FD"/>
    <w:rsid w:val="79543D7B"/>
    <w:rsid w:val="7B4C4ABD"/>
    <w:rsid w:val="7B6B0777"/>
    <w:rsid w:val="7C623C46"/>
    <w:rsid w:val="7D963216"/>
    <w:rsid w:val="7E532EA4"/>
    <w:rsid w:val="7E6B47E6"/>
    <w:rsid w:val="7EAD6EA0"/>
    <w:rsid w:val="7ED3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FirstIndent2"/>
    <w:qFormat/>
    <w:rsid w:val="00BC5D88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C5D88"/>
    <w:pPr>
      <w:ind w:leftChars="200" w:left="420"/>
    </w:pPr>
    <w:rPr>
      <w:kern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2DEB"/>
    <w:rPr>
      <w:rFonts w:ascii="Calibri" w:hAnsi="Calibri" w:cs="Calibri"/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BC5D88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2DEB"/>
  </w:style>
  <w:style w:type="paragraph" w:styleId="Footer">
    <w:name w:val="footer"/>
    <w:basedOn w:val="Normal"/>
    <w:link w:val="FooterChar"/>
    <w:uiPriority w:val="99"/>
    <w:rsid w:val="00BC5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B2DEB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BC5D8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B2DEB"/>
    <w:rPr>
      <w:rFonts w:ascii="Calibri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BC5D88"/>
    <w:pPr>
      <w:spacing w:beforeAutospacing="1" w:afterAutospacing="1"/>
      <w:jc w:val="left"/>
    </w:pPr>
    <w:rPr>
      <w:kern w:val="0"/>
      <w:sz w:val="24"/>
      <w:szCs w:val="24"/>
    </w:rPr>
  </w:style>
  <w:style w:type="table" w:styleId="TableGrid">
    <w:name w:val="Table Grid"/>
    <w:basedOn w:val="TableNormal"/>
    <w:uiPriority w:val="99"/>
    <w:rsid w:val="00BC5D8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BC5D88"/>
    <w:rPr>
      <w:b/>
      <w:bCs/>
    </w:rPr>
  </w:style>
  <w:style w:type="paragraph" w:customStyle="1" w:styleId="p0">
    <w:name w:val="p0"/>
    <w:basedOn w:val="Normal"/>
    <w:uiPriority w:val="99"/>
    <w:rsid w:val="00BC5D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uiPriority w:val="99"/>
    <w:rsid w:val="00BC5D88"/>
    <w:pPr>
      <w:widowControl w:val="0"/>
      <w:autoSpaceDE w:val="0"/>
      <w:autoSpaceDN w:val="0"/>
      <w:adjustRightInd w:val="0"/>
    </w:pPr>
    <w:rPr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46</Words>
  <Characters>264</Characters>
  <Application>Microsoft Office Outlook</Application>
  <DocSecurity>0</DocSecurity>
  <Lines>0</Lines>
  <Paragraphs>0</Paragraphs>
  <ScaleCrop>false</ScaleCrop>
  <Company>www.ftpdown.com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Lenovo</dc:creator>
  <cp:keywords/>
  <dc:description/>
  <cp:lastModifiedBy>User</cp:lastModifiedBy>
  <cp:revision>2</cp:revision>
  <dcterms:created xsi:type="dcterms:W3CDTF">2022-11-29T02:49:00Z</dcterms:created>
  <dcterms:modified xsi:type="dcterms:W3CDTF">2022-11-29T02:49:00Z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A7FA9BED399C40A48745FD18E2A4BAA0</vt:lpwstr>
  </property>
</Properties>
</file>