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1F" w:rsidRDefault="00103D1F">
      <w:pPr>
        <w:spacing w:line="480" w:lineRule="exact"/>
        <w:jc w:val="left"/>
        <w:rPr>
          <w:rFonts w:ascii="黑体" w:eastAsia="黑体" w:hAnsi="黑体" w:cs="黑体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kern w:val="0"/>
          <w:sz w:val="32"/>
          <w:szCs w:val="32"/>
          <w:shd w:val="clear" w:color="auto" w:fill="FFFFFF"/>
        </w:rPr>
        <w:t>附件</w:t>
      </w:r>
      <w:r>
        <w:rPr>
          <w:rFonts w:ascii="黑体" w:eastAsia="黑体" w:hAnsi="黑体" w:cs="黑体"/>
          <w:kern w:val="0"/>
          <w:sz w:val="32"/>
          <w:szCs w:val="32"/>
          <w:shd w:val="clear" w:color="auto" w:fill="FFFFFF"/>
        </w:rPr>
        <w:t>2</w:t>
      </w:r>
    </w:p>
    <w:p w:rsidR="00103D1F" w:rsidRDefault="00103D1F" w:rsidP="00FD3CF5">
      <w:pPr>
        <w:spacing w:line="480" w:lineRule="exact"/>
        <w:ind w:firstLineChars="200" w:firstLine="31680"/>
        <w:jc w:val="center"/>
        <w:rPr>
          <w:rFonts w:ascii="黑体" w:eastAsia="黑体" w:hAnsi="黑体" w:cs="Times New Roman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泉州城建集团招聘报考系统操作手册</w:t>
      </w:r>
    </w:p>
    <w:p w:rsidR="00103D1F" w:rsidRDefault="00103D1F">
      <w:pPr>
        <w:numPr>
          <w:ilvl w:val="0"/>
          <w:numId w:val="4"/>
        </w:numPr>
        <w:spacing w:line="480" w:lineRule="exact"/>
        <w:outlineLvl w:val="1"/>
        <w:rPr>
          <w:rFonts w:ascii="黑体" w:eastAsia="黑体" w:hAnsi="黑体" w:cs="Times New Roman"/>
          <w:b/>
          <w:bCs/>
          <w:sz w:val="28"/>
          <w:szCs w:val="28"/>
        </w:rPr>
      </w:pPr>
      <w:bookmarkStart w:id="0" w:name="_Toc965"/>
      <w:r>
        <w:rPr>
          <w:rFonts w:ascii="黑体" w:eastAsia="黑体" w:hAnsi="黑体" w:cs="黑体" w:hint="eastAsia"/>
          <w:b/>
          <w:bCs/>
          <w:sz w:val="28"/>
          <w:szCs w:val="28"/>
        </w:rPr>
        <w:t>注册及登录</w:t>
      </w:r>
      <w:bookmarkEnd w:id="0"/>
    </w:p>
    <w:p w:rsidR="00103D1F" w:rsidRDefault="00103D1F">
      <w:pPr>
        <w:spacing w:line="480" w:lineRule="exact"/>
        <w:ind w:firstLine="420"/>
        <w:outlineLvl w:val="2"/>
        <w:rPr>
          <w:rFonts w:ascii="宋体" w:cs="Times New Roman"/>
          <w:b/>
          <w:bCs/>
          <w:sz w:val="28"/>
          <w:szCs w:val="28"/>
        </w:rPr>
      </w:pPr>
      <w:bookmarkStart w:id="1" w:name="_Toc21864"/>
      <w:r>
        <w:rPr>
          <w:rFonts w:ascii="宋体" w:hAnsi="宋体" w:cs="宋体"/>
          <w:b/>
          <w:bCs/>
          <w:sz w:val="28"/>
          <w:szCs w:val="28"/>
        </w:rPr>
        <w:t xml:space="preserve">1.1 </w:t>
      </w:r>
      <w:r>
        <w:rPr>
          <w:rFonts w:ascii="宋体" w:hAnsi="宋体" w:cs="宋体" w:hint="eastAsia"/>
          <w:b/>
          <w:bCs/>
          <w:sz w:val="28"/>
          <w:szCs w:val="28"/>
        </w:rPr>
        <w:t>注册</w:t>
      </w:r>
      <w:bookmarkEnd w:id="1"/>
    </w:p>
    <w:p w:rsidR="00103D1F" w:rsidRDefault="00103D1F" w:rsidP="00FD3CF5">
      <w:pPr>
        <w:spacing w:line="48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点击“注册”按钮进行注册，填写账号基本信息后，点击“注册”完成账号注册，非考试期间无法进行注册。</w:t>
      </w:r>
    </w:p>
    <w:p w:rsidR="00103D1F" w:rsidRDefault="00103D1F">
      <w:pPr>
        <w:rPr>
          <w:rFonts w:ascii="宋体" w:cs="Times New Roman"/>
          <w:sz w:val="28"/>
          <w:szCs w:val="28"/>
        </w:rPr>
      </w:pPr>
      <w:r w:rsidRPr="00A71416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1" o:spid="_x0000_i1025" type="#_x0000_t75" style="width:411pt;height:189pt;visibility:visible">
            <v:imagedata r:id="rId7" o:title=""/>
          </v:shape>
        </w:pict>
      </w:r>
    </w:p>
    <w:p w:rsidR="00103D1F" w:rsidRDefault="00103D1F">
      <w:pPr>
        <w:rPr>
          <w:rFonts w:cs="Times New Roman"/>
        </w:rPr>
      </w:pPr>
      <w:r w:rsidRPr="00A71416">
        <w:rPr>
          <w:rFonts w:cs="Times New Roman"/>
          <w:noProof/>
        </w:rPr>
        <w:pict>
          <v:shape id="图片 12" o:spid="_x0000_i1026" type="#_x0000_t75" style="width:411pt;height:221.25pt;visibility:visible">
            <v:imagedata r:id="rId8" o:title=""/>
          </v:shape>
        </w:pict>
      </w:r>
    </w:p>
    <w:p w:rsidR="00103D1F" w:rsidRDefault="00103D1F">
      <w:pPr>
        <w:ind w:firstLine="420"/>
        <w:outlineLvl w:val="2"/>
        <w:rPr>
          <w:rFonts w:ascii="宋体" w:cs="Times New Roman"/>
          <w:b/>
          <w:bCs/>
          <w:sz w:val="28"/>
          <w:szCs w:val="28"/>
        </w:rPr>
      </w:pPr>
      <w:bookmarkStart w:id="2" w:name="_Toc27638"/>
      <w:r>
        <w:rPr>
          <w:rFonts w:ascii="宋体" w:hAnsi="宋体" w:cs="宋体"/>
          <w:b/>
          <w:bCs/>
          <w:sz w:val="28"/>
          <w:szCs w:val="28"/>
        </w:rPr>
        <w:t xml:space="preserve">1.2 </w:t>
      </w:r>
      <w:r>
        <w:rPr>
          <w:rFonts w:ascii="宋体" w:hAnsi="宋体" w:cs="宋体" w:hint="eastAsia"/>
          <w:b/>
          <w:bCs/>
          <w:sz w:val="28"/>
          <w:szCs w:val="28"/>
        </w:rPr>
        <w:t>忘记密码</w:t>
      </w:r>
      <w:bookmarkEnd w:id="2"/>
    </w:p>
    <w:p w:rsidR="00103D1F" w:rsidRDefault="00103D1F">
      <w:pPr>
        <w:ind w:left="420"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）忘记密码时，点击首页“忘记密码”。</w:t>
      </w:r>
    </w:p>
    <w:p w:rsidR="00103D1F" w:rsidRDefault="00103D1F">
      <w:pPr>
        <w:rPr>
          <w:rFonts w:cs="Times New Roman"/>
        </w:rPr>
      </w:pPr>
      <w:r w:rsidRPr="00A71416">
        <w:rPr>
          <w:rFonts w:cs="Times New Roman"/>
          <w:noProof/>
        </w:rPr>
        <w:pict>
          <v:shape id="图片 6" o:spid="_x0000_i1027" type="#_x0000_t75" style="width:414.75pt;height:167.25pt;visibility:visible">
            <v:imagedata r:id="rId9" o:title=""/>
          </v:shape>
        </w:pict>
      </w:r>
    </w:p>
    <w:p w:rsidR="00103D1F" w:rsidRDefault="00103D1F">
      <w:pPr>
        <w:ind w:left="420" w:firstLine="420"/>
        <w:rPr>
          <w:rFonts w:cs="Times New Roman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）填写申请账号时使用的邮箱号获取验证码。</w:t>
      </w:r>
    </w:p>
    <w:p w:rsidR="00103D1F" w:rsidRDefault="00103D1F">
      <w:pPr>
        <w:rPr>
          <w:rFonts w:cs="Times New Roman"/>
        </w:rPr>
      </w:pPr>
      <w:r w:rsidRPr="00A71416">
        <w:rPr>
          <w:rFonts w:cs="Times New Roman"/>
          <w:noProof/>
        </w:rPr>
        <w:pict>
          <v:shape id="图片 7" o:spid="_x0000_i1028" type="#_x0000_t75" style="width:410.25pt;height:144.75pt;visibility:visible">
            <v:imagedata r:id="rId10" o:title=""/>
          </v:shape>
        </w:pict>
      </w:r>
    </w:p>
    <w:p w:rsidR="00103D1F" w:rsidRDefault="00103D1F">
      <w:pPr>
        <w:ind w:left="420" w:firstLine="420"/>
        <w:rPr>
          <w:rFonts w:cs="Times New Roman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）设置新密码，点击“确定”，密码重新设置完成。</w:t>
      </w:r>
    </w:p>
    <w:p w:rsidR="00103D1F" w:rsidRDefault="00103D1F">
      <w:pPr>
        <w:rPr>
          <w:rFonts w:cs="Times New Roman"/>
        </w:rPr>
      </w:pPr>
      <w:r w:rsidRPr="00A71416">
        <w:rPr>
          <w:rFonts w:cs="Times New Roman"/>
          <w:noProof/>
        </w:rPr>
        <w:pict>
          <v:shape id="图片 8" o:spid="_x0000_i1029" type="#_x0000_t75" style="width:409.5pt;height:118.5pt;visibility:visible">
            <v:imagedata r:id="rId11" o:title=""/>
          </v:shape>
        </w:pict>
      </w:r>
    </w:p>
    <w:p w:rsidR="00103D1F" w:rsidRDefault="00103D1F">
      <w:pPr>
        <w:rPr>
          <w:rFonts w:cs="Times New Roman"/>
        </w:rPr>
      </w:pPr>
    </w:p>
    <w:p w:rsidR="00103D1F" w:rsidRDefault="00103D1F">
      <w:pPr>
        <w:numPr>
          <w:ilvl w:val="0"/>
          <w:numId w:val="4"/>
        </w:numPr>
        <w:spacing w:line="520" w:lineRule="exact"/>
        <w:outlineLvl w:val="1"/>
        <w:rPr>
          <w:rFonts w:ascii="黑体" w:eastAsia="黑体" w:hAnsi="黑体" w:cs="Times New Roman"/>
          <w:b/>
          <w:bCs/>
          <w:sz w:val="28"/>
          <w:szCs w:val="28"/>
        </w:rPr>
      </w:pPr>
      <w:bookmarkStart w:id="3" w:name="_Toc29402"/>
      <w:r>
        <w:rPr>
          <w:rFonts w:ascii="黑体" w:eastAsia="黑体" w:hAnsi="黑体" w:cs="黑体" w:hint="eastAsia"/>
          <w:b/>
          <w:bCs/>
          <w:sz w:val="28"/>
          <w:szCs w:val="28"/>
        </w:rPr>
        <w:t>完善个人信息</w:t>
      </w:r>
      <w:bookmarkEnd w:id="3"/>
    </w:p>
    <w:p w:rsidR="00103D1F" w:rsidRDefault="00103D1F">
      <w:pPr>
        <w:spacing w:line="520" w:lineRule="exact"/>
        <w:ind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点击左侧栏目中的“个人简历”完善个人信息，按实际填入信息后，按要求上传照片及附件资料，可选择“暂存”或者“提交”。</w:t>
      </w:r>
    </w:p>
    <w:p w:rsidR="00103D1F" w:rsidRDefault="00103D1F">
      <w:pPr>
        <w:rPr>
          <w:rFonts w:cs="Times New Roman"/>
        </w:rPr>
      </w:pPr>
      <w:r w:rsidRPr="00A71416">
        <w:rPr>
          <w:rFonts w:cs="Times New Roman"/>
          <w:noProof/>
        </w:rPr>
        <w:pict>
          <v:shape id="图片 19" o:spid="_x0000_i1030" type="#_x0000_t75" style="width:411pt;height:120.75pt;visibility:visible">
            <v:imagedata r:id="rId12" o:title=""/>
          </v:shape>
        </w:pict>
      </w:r>
    </w:p>
    <w:p w:rsidR="00103D1F" w:rsidRDefault="00103D1F">
      <w:pPr>
        <w:rPr>
          <w:rFonts w:cs="Times New Roman"/>
        </w:rPr>
      </w:pPr>
      <w:r w:rsidRPr="00A71416">
        <w:rPr>
          <w:rFonts w:cs="Times New Roman"/>
          <w:noProof/>
        </w:rPr>
        <w:pict>
          <v:shape id="图片 20" o:spid="_x0000_i1031" type="#_x0000_t75" style="width:408.75pt;height:152.25pt;visibility:visible">
            <v:imagedata r:id="rId13" o:title=""/>
          </v:shape>
        </w:pict>
      </w:r>
    </w:p>
    <w:p w:rsidR="00103D1F" w:rsidRDefault="00103D1F">
      <w:pPr>
        <w:numPr>
          <w:ilvl w:val="0"/>
          <w:numId w:val="4"/>
        </w:numPr>
        <w:spacing w:line="520" w:lineRule="exact"/>
        <w:outlineLvl w:val="1"/>
        <w:rPr>
          <w:rFonts w:ascii="黑体" w:eastAsia="黑体" w:hAnsi="黑体" w:cs="Times New Roman"/>
          <w:b/>
          <w:bCs/>
          <w:sz w:val="28"/>
          <w:szCs w:val="28"/>
        </w:rPr>
      </w:pPr>
      <w:bookmarkStart w:id="4" w:name="_Toc30646"/>
      <w:r>
        <w:rPr>
          <w:rFonts w:ascii="黑体" w:eastAsia="黑体" w:hAnsi="黑体" w:cs="黑体" w:hint="eastAsia"/>
          <w:b/>
          <w:bCs/>
          <w:sz w:val="28"/>
          <w:szCs w:val="28"/>
        </w:rPr>
        <w:t>报名岗位</w:t>
      </w:r>
      <w:bookmarkEnd w:id="4"/>
    </w:p>
    <w:p w:rsidR="00103D1F" w:rsidRDefault="00103D1F">
      <w:pPr>
        <w:numPr>
          <w:ilvl w:val="0"/>
          <w:numId w:val="5"/>
        </w:numPr>
        <w:spacing w:line="520" w:lineRule="exact"/>
        <w:ind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点击左侧栏目中的“在线报名”进行报名。勾选要报名的岗位，点击“报名”，</w:t>
      </w:r>
      <w:r>
        <w:rPr>
          <w:rFonts w:ascii="宋体" w:hAnsi="宋体" w:cs="宋体" w:hint="eastAsia"/>
          <w:b/>
          <w:bCs/>
          <w:sz w:val="28"/>
          <w:szCs w:val="28"/>
        </w:rPr>
        <w:t>勾选报名岗位才能报名成功，</w:t>
      </w:r>
      <w:r>
        <w:rPr>
          <w:rFonts w:ascii="宋体" w:hAnsi="宋体" w:cs="宋体" w:hint="eastAsia"/>
          <w:sz w:val="28"/>
          <w:szCs w:val="28"/>
        </w:rPr>
        <w:t>报名完成后可查看审核状态</w:t>
      </w:r>
      <w:r>
        <w:rPr>
          <w:rFonts w:ascii="宋体" w:hAnsi="宋体" w:cs="宋体" w:hint="eastAsia"/>
          <w:b/>
          <w:bCs/>
          <w:sz w:val="28"/>
          <w:szCs w:val="28"/>
        </w:rPr>
        <w:t>。</w:t>
      </w:r>
      <w:r>
        <w:rPr>
          <w:rFonts w:ascii="宋体" w:hAnsi="宋体" w:cs="宋体" w:hint="eastAsia"/>
          <w:sz w:val="28"/>
          <w:szCs w:val="28"/>
        </w:rPr>
        <w:t>需注意，若审核未通过，考生需重新提交完整的个人信息，并重新选择岗位报名。</w:t>
      </w:r>
    </w:p>
    <w:p w:rsidR="00103D1F" w:rsidRDefault="00103D1F">
      <w:pPr>
        <w:rPr>
          <w:rFonts w:ascii="宋体" w:cs="Times New Roman"/>
          <w:sz w:val="28"/>
          <w:szCs w:val="28"/>
        </w:rPr>
      </w:pPr>
      <w:r w:rsidRPr="00A71416">
        <w:rPr>
          <w:rFonts w:cs="Times New Roman"/>
          <w:noProof/>
        </w:rPr>
        <w:pict>
          <v:shape id="图片 21" o:spid="_x0000_i1032" type="#_x0000_t75" style="width:414pt;height:121.5pt;visibility:visible">
            <v:imagedata r:id="rId14" o:title=""/>
          </v:shape>
        </w:pict>
      </w:r>
    </w:p>
    <w:p w:rsidR="00103D1F" w:rsidRDefault="00103D1F">
      <w:pPr>
        <w:rPr>
          <w:rFonts w:ascii="宋体" w:cs="Times New Roman"/>
          <w:sz w:val="28"/>
          <w:szCs w:val="28"/>
        </w:rPr>
      </w:pPr>
      <w:r w:rsidRPr="00A71416">
        <w:rPr>
          <w:rFonts w:cs="Times New Roman"/>
          <w:noProof/>
        </w:rPr>
        <w:pict>
          <v:shape id="图片 22" o:spid="_x0000_i1033" type="#_x0000_t75" style="width:411.75pt;height:45.75pt;visibility:visible">
            <v:imagedata r:id="rId15" o:title=""/>
          </v:shape>
        </w:pict>
      </w:r>
    </w:p>
    <w:p w:rsidR="00103D1F" w:rsidRDefault="00103D1F">
      <w:pPr>
        <w:numPr>
          <w:ilvl w:val="0"/>
          <w:numId w:val="4"/>
        </w:numPr>
        <w:spacing w:line="520" w:lineRule="exact"/>
        <w:outlineLvl w:val="1"/>
        <w:rPr>
          <w:rFonts w:ascii="黑体" w:eastAsia="黑体" w:hAnsi="黑体" w:cs="Times New Roman"/>
          <w:b/>
          <w:bCs/>
          <w:sz w:val="28"/>
          <w:szCs w:val="28"/>
        </w:rPr>
      </w:pPr>
      <w:bookmarkStart w:id="5" w:name="_Toc12410"/>
      <w:r>
        <w:rPr>
          <w:rFonts w:ascii="黑体" w:eastAsia="黑体" w:hAnsi="黑体" w:cs="黑体" w:hint="eastAsia"/>
          <w:b/>
          <w:bCs/>
          <w:sz w:val="28"/>
          <w:szCs w:val="28"/>
        </w:rPr>
        <w:t>打印准考证</w:t>
      </w:r>
      <w:bookmarkEnd w:id="5"/>
    </w:p>
    <w:p w:rsidR="00103D1F" w:rsidRDefault="00103D1F">
      <w:pPr>
        <w:spacing w:line="520" w:lineRule="exact"/>
        <w:ind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点击左侧栏目中的“打印准考证”，若未到打印时间，系统将提示准考证打印时间；若在准考证打印时间内，则可点击下方“打印”按钮打印准考证。</w:t>
      </w:r>
    </w:p>
    <w:p w:rsidR="00103D1F" w:rsidRDefault="00103D1F">
      <w:pPr>
        <w:rPr>
          <w:rFonts w:ascii="宋体" w:cs="Times New Roman"/>
          <w:sz w:val="28"/>
          <w:szCs w:val="28"/>
        </w:rPr>
      </w:pPr>
      <w:r w:rsidRPr="00A71416">
        <w:rPr>
          <w:rFonts w:cs="Times New Roman"/>
          <w:noProof/>
        </w:rPr>
        <w:pict>
          <v:shape id="图片 39" o:spid="_x0000_i1034" type="#_x0000_t75" style="width:406.5pt;height:87.75pt;visibility:visible">
            <v:imagedata r:id="rId16" o:title="" cropbottom="17911f"/>
          </v:shape>
        </w:pict>
      </w:r>
    </w:p>
    <w:p w:rsidR="00103D1F" w:rsidRDefault="00103D1F">
      <w:pPr>
        <w:rPr>
          <w:rFonts w:ascii="宋体" w:cs="Times New Roman"/>
          <w:sz w:val="28"/>
          <w:szCs w:val="28"/>
        </w:rPr>
      </w:pPr>
      <w:r w:rsidRPr="00A71416">
        <w:rPr>
          <w:rFonts w:cs="Times New Roman"/>
          <w:noProof/>
        </w:rPr>
        <w:pict>
          <v:shape id="图片 38" o:spid="_x0000_i1035" type="#_x0000_t75" style="width:406.5pt;height:213pt;visibility:visible">
            <v:imagedata r:id="rId17" o:title="" croptop="3898f"/>
          </v:shape>
        </w:pict>
      </w:r>
    </w:p>
    <w:p w:rsidR="00103D1F" w:rsidRDefault="00103D1F">
      <w:pPr>
        <w:numPr>
          <w:ilvl w:val="0"/>
          <w:numId w:val="4"/>
        </w:numPr>
        <w:spacing w:line="520" w:lineRule="exact"/>
        <w:outlineLvl w:val="1"/>
        <w:rPr>
          <w:rFonts w:ascii="黑体" w:eastAsia="黑体" w:hAnsi="黑体" w:cs="Times New Roman"/>
          <w:b/>
          <w:bCs/>
          <w:sz w:val="28"/>
          <w:szCs w:val="28"/>
        </w:rPr>
      </w:pPr>
      <w:bookmarkStart w:id="6" w:name="_Toc14009"/>
      <w:r>
        <w:rPr>
          <w:rFonts w:ascii="黑体" w:eastAsia="黑体" w:hAnsi="黑体" w:cs="黑体" w:hint="eastAsia"/>
          <w:b/>
          <w:bCs/>
          <w:sz w:val="28"/>
          <w:szCs w:val="28"/>
        </w:rPr>
        <w:t>密码修改</w:t>
      </w:r>
      <w:bookmarkEnd w:id="6"/>
    </w:p>
    <w:p w:rsidR="00103D1F" w:rsidRDefault="00103D1F">
      <w:pPr>
        <w:spacing w:line="520" w:lineRule="exact"/>
        <w:ind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点击左侧栏目中的“密码修改”，按要求填入，修改密码。</w:t>
      </w:r>
    </w:p>
    <w:p w:rsidR="00103D1F" w:rsidRDefault="00103D1F">
      <w:pPr>
        <w:rPr>
          <w:rFonts w:ascii="宋体" w:cs="Times New Roman"/>
          <w:sz w:val="28"/>
          <w:szCs w:val="28"/>
        </w:rPr>
      </w:pPr>
      <w:r w:rsidRPr="00A71416">
        <w:rPr>
          <w:rFonts w:cs="Times New Roman"/>
          <w:noProof/>
        </w:rPr>
        <w:pict>
          <v:shape id="图片 5" o:spid="_x0000_i1036" type="#_x0000_t75" style="width:414.75pt;height:143.25pt;visibility:visible">
            <v:imagedata r:id="rId18" o:title=""/>
          </v:shape>
        </w:pict>
      </w:r>
    </w:p>
    <w:p w:rsidR="00103D1F" w:rsidRDefault="00103D1F">
      <w:pPr>
        <w:numPr>
          <w:ilvl w:val="0"/>
          <w:numId w:val="4"/>
        </w:numPr>
        <w:spacing w:line="520" w:lineRule="exact"/>
        <w:outlineLvl w:val="1"/>
        <w:rPr>
          <w:rFonts w:ascii="黑体" w:eastAsia="黑体" w:hAnsi="黑体" w:cs="Times New Roman"/>
          <w:b/>
          <w:bCs/>
          <w:sz w:val="28"/>
          <w:szCs w:val="28"/>
        </w:rPr>
      </w:pPr>
      <w:bookmarkStart w:id="7" w:name="_Toc8643"/>
      <w:r>
        <w:rPr>
          <w:rFonts w:ascii="黑体" w:eastAsia="黑体" w:hAnsi="黑体" w:cs="黑体" w:hint="eastAsia"/>
          <w:b/>
          <w:bCs/>
          <w:sz w:val="28"/>
          <w:szCs w:val="28"/>
        </w:rPr>
        <w:t>注意</w:t>
      </w:r>
      <w:bookmarkEnd w:id="7"/>
    </w:p>
    <w:p w:rsidR="00103D1F" w:rsidRDefault="00103D1F">
      <w:pPr>
        <w:spacing w:line="520" w:lineRule="exact"/>
        <w:ind w:firstLine="420"/>
        <w:rPr>
          <w:rFonts w:ascii="Times New Roman" w:eastAsia="仿宋_GB2312" w:hAnsi="Times New Roman" w:cs="Times New Roman"/>
          <w:sz w:val="40"/>
          <w:szCs w:val="40"/>
        </w:rPr>
      </w:pPr>
      <w:r>
        <w:rPr>
          <w:rFonts w:ascii="宋体" w:hAnsi="宋体" w:cs="宋体" w:hint="eastAsia"/>
          <w:sz w:val="28"/>
          <w:szCs w:val="28"/>
        </w:rPr>
        <w:t>账号只对本次考试有效，新考试需重新注册账号。</w:t>
      </w:r>
    </w:p>
    <w:sectPr w:rsidR="00103D1F" w:rsidSect="00103D1F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D1F" w:rsidRDefault="00103D1F" w:rsidP="006566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03D1F" w:rsidRDefault="00103D1F" w:rsidP="006566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1F" w:rsidRDefault="00103D1F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outside;mso-position-horizontal-relative:margin" filled="f" stroked="f" strokeweight=".5pt">
          <v:textbox style="mso-fit-shape-to-text:t" inset="0,0,0,0">
            <w:txbxContent>
              <w:p w:rsidR="00103D1F" w:rsidRDefault="00103D1F">
                <w:pPr>
                  <w:pStyle w:val="Footer"/>
                  <w:rPr>
                    <w:rFonts w:ascii="宋体" w:cs="Times New Roman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D1F" w:rsidRDefault="00103D1F" w:rsidP="0065668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03D1F" w:rsidRDefault="00103D1F" w:rsidP="006566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80BA20"/>
    <w:multiLevelType w:val="singleLevel"/>
    <w:tmpl w:val="8080BA20"/>
    <w:lvl w:ilvl="0">
      <w:start w:val="1"/>
      <w:numFmt w:val="decimal"/>
      <w:suff w:val="nothing"/>
      <w:lvlText w:val="（%1）"/>
      <w:lvlJc w:val="left"/>
    </w:lvl>
  </w:abstractNum>
  <w:abstractNum w:abstractNumId="1">
    <w:nsid w:val="9D1586DE"/>
    <w:multiLevelType w:val="singleLevel"/>
    <w:tmpl w:val="9D1586D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C8FF4AD"/>
    <w:multiLevelType w:val="singleLevel"/>
    <w:tmpl w:val="BC8FF4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1408125"/>
    <w:multiLevelType w:val="singleLevel"/>
    <w:tmpl w:val="C14081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C56C79A2"/>
    <w:multiLevelType w:val="singleLevel"/>
    <w:tmpl w:val="C56C79A2"/>
    <w:lvl w:ilvl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zg1YmU5NWJlOGY2ZjRkNzhjZDljYjczM2M5ZTBmY2YifQ=="/>
  </w:docVars>
  <w:rsids>
    <w:rsidRoot w:val="0EA9453C"/>
    <w:rsid w:val="000A05BA"/>
    <w:rsid w:val="00103D1F"/>
    <w:rsid w:val="00426884"/>
    <w:rsid w:val="0065668B"/>
    <w:rsid w:val="00A71416"/>
    <w:rsid w:val="00FD3CF5"/>
    <w:rsid w:val="01A33224"/>
    <w:rsid w:val="01AF6A47"/>
    <w:rsid w:val="02B45EB8"/>
    <w:rsid w:val="041356E8"/>
    <w:rsid w:val="04351839"/>
    <w:rsid w:val="045A6BB1"/>
    <w:rsid w:val="046A56EB"/>
    <w:rsid w:val="04D92CC8"/>
    <w:rsid w:val="05C23886"/>
    <w:rsid w:val="08534FC3"/>
    <w:rsid w:val="08E12F9E"/>
    <w:rsid w:val="097525CD"/>
    <w:rsid w:val="0A2763AD"/>
    <w:rsid w:val="0A7B4210"/>
    <w:rsid w:val="0B227D1D"/>
    <w:rsid w:val="0B2C3D33"/>
    <w:rsid w:val="0BC35038"/>
    <w:rsid w:val="0DE4321B"/>
    <w:rsid w:val="0E7A5E5E"/>
    <w:rsid w:val="0E81026F"/>
    <w:rsid w:val="0EA9453C"/>
    <w:rsid w:val="0FC81C60"/>
    <w:rsid w:val="110244FE"/>
    <w:rsid w:val="1169496E"/>
    <w:rsid w:val="1218738A"/>
    <w:rsid w:val="12EA26DA"/>
    <w:rsid w:val="136D5CBC"/>
    <w:rsid w:val="138E2FF9"/>
    <w:rsid w:val="13DB2522"/>
    <w:rsid w:val="15543ACE"/>
    <w:rsid w:val="15827581"/>
    <w:rsid w:val="172F68A1"/>
    <w:rsid w:val="17780223"/>
    <w:rsid w:val="17F7191A"/>
    <w:rsid w:val="180C1F5F"/>
    <w:rsid w:val="18807179"/>
    <w:rsid w:val="18A70392"/>
    <w:rsid w:val="1A1324AA"/>
    <w:rsid w:val="1AB65387"/>
    <w:rsid w:val="1B09144B"/>
    <w:rsid w:val="1B3A1CC1"/>
    <w:rsid w:val="1C015140"/>
    <w:rsid w:val="1C372E4F"/>
    <w:rsid w:val="1C534DE0"/>
    <w:rsid w:val="1D293A6E"/>
    <w:rsid w:val="1D7B4C88"/>
    <w:rsid w:val="1E5722F6"/>
    <w:rsid w:val="1EE73050"/>
    <w:rsid w:val="1EE76841"/>
    <w:rsid w:val="20197513"/>
    <w:rsid w:val="21F5333B"/>
    <w:rsid w:val="22085E65"/>
    <w:rsid w:val="228F5B9E"/>
    <w:rsid w:val="25476CD1"/>
    <w:rsid w:val="25C4412F"/>
    <w:rsid w:val="264043EC"/>
    <w:rsid w:val="26601CDB"/>
    <w:rsid w:val="27960E06"/>
    <w:rsid w:val="28770478"/>
    <w:rsid w:val="289126E2"/>
    <w:rsid w:val="297B4554"/>
    <w:rsid w:val="29992ECF"/>
    <w:rsid w:val="29F3061E"/>
    <w:rsid w:val="2DD55AC1"/>
    <w:rsid w:val="2E7F65AD"/>
    <w:rsid w:val="2E806920"/>
    <w:rsid w:val="2EE30895"/>
    <w:rsid w:val="2F494D5F"/>
    <w:rsid w:val="30B023A9"/>
    <w:rsid w:val="30C64C4F"/>
    <w:rsid w:val="30DC354D"/>
    <w:rsid w:val="31E3055C"/>
    <w:rsid w:val="32594884"/>
    <w:rsid w:val="33701FFF"/>
    <w:rsid w:val="33940114"/>
    <w:rsid w:val="34562001"/>
    <w:rsid w:val="34CF242C"/>
    <w:rsid w:val="35AB1A6F"/>
    <w:rsid w:val="35C506A4"/>
    <w:rsid w:val="37464019"/>
    <w:rsid w:val="39340B2E"/>
    <w:rsid w:val="39B05AC9"/>
    <w:rsid w:val="3B1F25AF"/>
    <w:rsid w:val="3B5F6EA5"/>
    <w:rsid w:val="3B9F061F"/>
    <w:rsid w:val="3F8C7D56"/>
    <w:rsid w:val="41280220"/>
    <w:rsid w:val="42622B53"/>
    <w:rsid w:val="435F0870"/>
    <w:rsid w:val="4411529C"/>
    <w:rsid w:val="44A6665F"/>
    <w:rsid w:val="457B7A6B"/>
    <w:rsid w:val="48BC5020"/>
    <w:rsid w:val="48DC0CC0"/>
    <w:rsid w:val="49313E63"/>
    <w:rsid w:val="494E5F58"/>
    <w:rsid w:val="495F1A74"/>
    <w:rsid w:val="498E6569"/>
    <w:rsid w:val="4BDF193C"/>
    <w:rsid w:val="4C547660"/>
    <w:rsid w:val="4C9B367F"/>
    <w:rsid w:val="4E28581D"/>
    <w:rsid w:val="4E676345"/>
    <w:rsid w:val="4F54162C"/>
    <w:rsid w:val="509775BA"/>
    <w:rsid w:val="518E70FD"/>
    <w:rsid w:val="51C73D2F"/>
    <w:rsid w:val="52037C16"/>
    <w:rsid w:val="52FA3DFC"/>
    <w:rsid w:val="531262E7"/>
    <w:rsid w:val="54F07FC1"/>
    <w:rsid w:val="552D4048"/>
    <w:rsid w:val="55B87AE5"/>
    <w:rsid w:val="58E40592"/>
    <w:rsid w:val="58E81B45"/>
    <w:rsid w:val="590C1DCB"/>
    <w:rsid w:val="59311ECF"/>
    <w:rsid w:val="593A4349"/>
    <w:rsid w:val="59F4692F"/>
    <w:rsid w:val="5AFC1443"/>
    <w:rsid w:val="5BD435D5"/>
    <w:rsid w:val="5C1E0247"/>
    <w:rsid w:val="5C602BCA"/>
    <w:rsid w:val="5D4E3213"/>
    <w:rsid w:val="5E260C8C"/>
    <w:rsid w:val="5EAF56D5"/>
    <w:rsid w:val="5F207402"/>
    <w:rsid w:val="5F420778"/>
    <w:rsid w:val="5F895D39"/>
    <w:rsid w:val="5FF4450A"/>
    <w:rsid w:val="60677708"/>
    <w:rsid w:val="608C1CBC"/>
    <w:rsid w:val="60B105D4"/>
    <w:rsid w:val="60F72902"/>
    <w:rsid w:val="61102C02"/>
    <w:rsid w:val="61542BCF"/>
    <w:rsid w:val="624F594A"/>
    <w:rsid w:val="62A25484"/>
    <w:rsid w:val="64662B1A"/>
    <w:rsid w:val="64920196"/>
    <w:rsid w:val="654154EC"/>
    <w:rsid w:val="65600554"/>
    <w:rsid w:val="657B0171"/>
    <w:rsid w:val="658856E4"/>
    <w:rsid w:val="65A7504F"/>
    <w:rsid w:val="65CB3255"/>
    <w:rsid w:val="66867ECA"/>
    <w:rsid w:val="66A97B10"/>
    <w:rsid w:val="66EA1469"/>
    <w:rsid w:val="6714191B"/>
    <w:rsid w:val="68662AB4"/>
    <w:rsid w:val="688E20AC"/>
    <w:rsid w:val="68AC1FC9"/>
    <w:rsid w:val="68E94ED4"/>
    <w:rsid w:val="6A0627F4"/>
    <w:rsid w:val="6A1146A6"/>
    <w:rsid w:val="6B093422"/>
    <w:rsid w:val="6C114DAD"/>
    <w:rsid w:val="6C3D2DC4"/>
    <w:rsid w:val="6C7E5151"/>
    <w:rsid w:val="6E7B230D"/>
    <w:rsid w:val="6F243D0F"/>
    <w:rsid w:val="6F4E0E3D"/>
    <w:rsid w:val="6F791BD1"/>
    <w:rsid w:val="712832BA"/>
    <w:rsid w:val="71847896"/>
    <w:rsid w:val="724550BA"/>
    <w:rsid w:val="734B7734"/>
    <w:rsid w:val="75E177B9"/>
    <w:rsid w:val="76C234C9"/>
    <w:rsid w:val="779D052B"/>
    <w:rsid w:val="783009D8"/>
    <w:rsid w:val="78D908E8"/>
    <w:rsid w:val="790740FD"/>
    <w:rsid w:val="79543D7B"/>
    <w:rsid w:val="7B4C4ABD"/>
    <w:rsid w:val="7B6B0777"/>
    <w:rsid w:val="7C623C46"/>
    <w:rsid w:val="7D963216"/>
    <w:rsid w:val="7E532EA4"/>
    <w:rsid w:val="7E6B47E6"/>
    <w:rsid w:val="7EAD6EA0"/>
    <w:rsid w:val="7ED34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FirstIndent2"/>
    <w:qFormat/>
    <w:rsid w:val="0065668B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5668B"/>
    <w:pPr>
      <w:ind w:leftChars="200" w:left="420"/>
    </w:pPr>
    <w:rPr>
      <w:kern w:val="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E3BAE"/>
    <w:rPr>
      <w:rFonts w:ascii="Calibri" w:hAnsi="Calibri" w:cs="Calibri"/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65668B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E3BAE"/>
  </w:style>
  <w:style w:type="paragraph" w:styleId="Footer">
    <w:name w:val="footer"/>
    <w:basedOn w:val="Normal"/>
    <w:link w:val="FooterChar"/>
    <w:uiPriority w:val="99"/>
    <w:rsid w:val="00656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E3BAE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65668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E3BAE"/>
    <w:rPr>
      <w:rFonts w:ascii="Calibri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65668B"/>
    <w:pPr>
      <w:spacing w:beforeAutospacing="1" w:afterAutospacing="1"/>
      <w:jc w:val="left"/>
    </w:pPr>
    <w:rPr>
      <w:kern w:val="0"/>
      <w:sz w:val="24"/>
      <w:szCs w:val="24"/>
    </w:rPr>
  </w:style>
  <w:style w:type="table" w:styleId="TableGrid">
    <w:name w:val="Table Grid"/>
    <w:basedOn w:val="TableNormal"/>
    <w:uiPriority w:val="99"/>
    <w:rsid w:val="0065668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65668B"/>
    <w:rPr>
      <w:b/>
      <w:bCs/>
    </w:rPr>
  </w:style>
  <w:style w:type="paragraph" w:customStyle="1" w:styleId="p0">
    <w:name w:val="p0"/>
    <w:basedOn w:val="Normal"/>
    <w:uiPriority w:val="99"/>
    <w:rsid w:val="006566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uiPriority w:val="99"/>
    <w:rsid w:val="0065668B"/>
    <w:pPr>
      <w:widowControl w:val="0"/>
      <w:autoSpaceDE w:val="0"/>
      <w:autoSpaceDN w:val="0"/>
      <w:adjustRightInd w:val="0"/>
    </w:pPr>
    <w:rPr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72</Words>
  <Characters>414</Characters>
  <Application>Microsoft Office Outlook</Application>
  <DocSecurity>0</DocSecurity>
  <Lines>0</Lines>
  <Paragraphs>0</Paragraphs>
  <ScaleCrop>false</ScaleCrop>
  <Company>www.ftpdown.com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Lenovo</dc:creator>
  <cp:keywords/>
  <dc:description/>
  <cp:lastModifiedBy>User</cp:lastModifiedBy>
  <cp:revision>2</cp:revision>
  <dcterms:created xsi:type="dcterms:W3CDTF">2022-11-29T02:55:00Z</dcterms:created>
  <dcterms:modified xsi:type="dcterms:W3CDTF">2022-11-29T02:55:00Z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A7FA9BED399C40A48745FD18E2A4BAA0</vt:lpwstr>
  </property>
</Properties>
</file>