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845"/>
        <w:tblW w:w="8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92"/>
        <w:gridCol w:w="1795"/>
        <w:gridCol w:w="1494"/>
        <w:gridCol w:w="1794"/>
        <w:gridCol w:w="1950"/>
      </w:tblGrid>
      <w:tr w:rsidR="00C22E07" w:rsidTr="006A244C">
        <w:trPr>
          <w:trHeight w:val="596"/>
        </w:trPr>
        <w:tc>
          <w:tcPr>
            <w:tcW w:w="1392" w:type="dxa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名</w:t>
            </w:r>
          </w:p>
        </w:tc>
        <w:tc>
          <w:tcPr>
            <w:tcW w:w="1794" w:type="dxa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94" w:type="dxa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别</w:t>
            </w:r>
          </w:p>
        </w:tc>
        <w:tc>
          <w:tcPr>
            <w:tcW w:w="1794" w:type="dxa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50" w:type="dxa"/>
            <w:vMerge w:val="restart"/>
            <w:vAlign w:val="center"/>
          </w:tcPr>
          <w:p w:rsidR="00C22E07" w:rsidRDefault="00C22E07" w:rsidP="006A244C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C22E07" w:rsidTr="006A244C">
        <w:trPr>
          <w:trHeight w:val="596"/>
        </w:trPr>
        <w:tc>
          <w:tcPr>
            <w:tcW w:w="1392" w:type="dxa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794" w:type="dxa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94" w:type="dxa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民族</w:t>
            </w:r>
          </w:p>
        </w:tc>
        <w:tc>
          <w:tcPr>
            <w:tcW w:w="1794" w:type="dxa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50" w:type="dxa"/>
            <w:vMerge/>
            <w:vAlign w:val="center"/>
          </w:tcPr>
          <w:p w:rsidR="00C22E07" w:rsidRDefault="00C22E07" w:rsidP="006A244C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C22E07" w:rsidTr="006A244C">
        <w:trPr>
          <w:trHeight w:val="627"/>
        </w:trPr>
        <w:tc>
          <w:tcPr>
            <w:tcW w:w="1392" w:type="dxa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籍贯</w:t>
            </w:r>
          </w:p>
        </w:tc>
        <w:tc>
          <w:tcPr>
            <w:tcW w:w="1794" w:type="dxa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94" w:type="dxa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身高</w:t>
            </w:r>
          </w:p>
        </w:tc>
        <w:tc>
          <w:tcPr>
            <w:tcW w:w="1794" w:type="dxa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50" w:type="dxa"/>
            <w:vMerge/>
            <w:vAlign w:val="center"/>
          </w:tcPr>
          <w:p w:rsidR="00C22E07" w:rsidRDefault="00C22E07" w:rsidP="006A244C">
            <w:pPr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C22E07" w:rsidTr="006A244C">
        <w:trPr>
          <w:trHeight w:val="670"/>
        </w:trPr>
        <w:tc>
          <w:tcPr>
            <w:tcW w:w="1392" w:type="dxa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1794" w:type="dxa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94" w:type="dxa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婚姻状况</w:t>
            </w:r>
          </w:p>
        </w:tc>
        <w:tc>
          <w:tcPr>
            <w:tcW w:w="1794" w:type="dxa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50" w:type="dxa"/>
            <w:vMerge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C22E07" w:rsidTr="006A244C">
        <w:trPr>
          <w:trHeight w:val="670"/>
        </w:trPr>
        <w:tc>
          <w:tcPr>
            <w:tcW w:w="1392" w:type="dxa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健康状况</w:t>
            </w:r>
          </w:p>
        </w:tc>
        <w:tc>
          <w:tcPr>
            <w:tcW w:w="1794" w:type="dxa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94" w:type="dxa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联系方式</w:t>
            </w:r>
          </w:p>
        </w:tc>
        <w:tc>
          <w:tcPr>
            <w:tcW w:w="3744" w:type="dxa"/>
            <w:gridSpan w:val="2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C22E07" w:rsidTr="006A244C">
        <w:trPr>
          <w:trHeight w:val="703"/>
        </w:trPr>
        <w:tc>
          <w:tcPr>
            <w:tcW w:w="1392" w:type="dxa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学历</w:t>
            </w:r>
          </w:p>
        </w:tc>
        <w:tc>
          <w:tcPr>
            <w:tcW w:w="1794" w:type="dxa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94" w:type="dxa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毕业院校及专业</w:t>
            </w:r>
          </w:p>
        </w:tc>
        <w:tc>
          <w:tcPr>
            <w:tcW w:w="3744" w:type="dxa"/>
            <w:gridSpan w:val="2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C22E07" w:rsidTr="006A244C">
        <w:trPr>
          <w:trHeight w:val="627"/>
        </w:trPr>
        <w:tc>
          <w:tcPr>
            <w:tcW w:w="3187" w:type="dxa"/>
            <w:gridSpan w:val="2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身份证号码</w:t>
            </w:r>
          </w:p>
        </w:tc>
        <w:tc>
          <w:tcPr>
            <w:tcW w:w="5238" w:type="dxa"/>
            <w:gridSpan w:val="3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C22E07" w:rsidTr="006A244C">
        <w:trPr>
          <w:trHeight w:val="627"/>
        </w:trPr>
        <w:tc>
          <w:tcPr>
            <w:tcW w:w="3187" w:type="dxa"/>
            <w:gridSpan w:val="2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现居住地</w:t>
            </w:r>
          </w:p>
        </w:tc>
        <w:tc>
          <w:tcPr>
            <w:tcW w:w="5238" w:type="dxa"/>
            <w:gridSpan w:val="3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:rsidR="00C22E07" w:rsidTr="006A244C">
        <w:trPr>
          <w:trHeight w:val="2384"/>
        </w:trPr>
        <w:tc>
          <w:tcPr>
            <w:tcW w:w="1392" w:type="dxa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学习及工作经历（从高中填起）</w:t>
            </w:r>
          </w:p>
        </w:tc>
        <w:tc>
          <w:tcPr>
            <w:tcW w:w="7032" w:type="dxa"/>
            <w:gridSpan w:val="4"/>
          </w:tcPr>
          <w:p w:rsidR="00C22E07" w:rsidRDefault="00C22E07" w:rsidP="006A244C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C22E07" w:rsidTr="006A244C">
        <w:trPr>
          <w:trHeight w:val="1565"/>
        </w:trPr>
        <w:tc>
          <w:tcPr>
            <w:tcW w:w="1392" w:type="dxa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个人特长、技术技能、培训证书等</w:t>
            </w:r>
          </w:p>
        </w:tc>
        <w:tc>
          <w:tcPr>
            <w:tcW w:w="7032" w:type="dxa"/>
            <w:gridSpan w:val="4"/>
          </w:tcPr>
          <w:p w:rsidR="00C22E07" w:rsidRDefault="00C22E07" w:rsidP="006A244C">
            <w:pPr>
              <w:widowControl/>
              <w:jc w:val="left"/>
            </w:pPr>
          </w:p>
        </w:tc>
      </w:tr>
      <w:tr w:rsidR="00C22E07" w:rsidTr="006A244C">
        <w:trPr>
          <w:trHeight w:val="1442"/>
        </w:trPr>
        <w:tc>
          <w:tcPr>
            <w:tcW w:w="1392" w:type="dxa"/>
            <w:vAlign w:val="center"/>
          </w:tcPr>
          <w:p w:rsidR="00C22E07" w:rsidRDefault="00C22E07" w:rsidP="006A24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奖惩情况</w:t>
            </w:r>
          </w:p>
        </w:tc>
        <w:tc>
          <w:tcPr>
            <w:tcW w:w="7032" w:type="dxa"/>
            <w:gridSpan w:val="4"/>
          </w:tcPr>
          <w:p w:rsidR="00C22E07" w:rsidRDefault="00C22E07" w:rsidP="006A244C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</w:tbl>
    <w:p w:rsidR="00C22E07" w:rsidRPr="006A244C" w:rsidRDefault="00C22E07" w:rsidP="006A244C">
      <w:pPr>
        <w:pStyle w:val="NormalWeb"/>
        <w:shd w:val="clear" w:color="auto" w:fill="FFFFFF"/>
        <w:spacing w:before="0" w:beforeAutospacing="0" w:after="0" w:afterAutospacing="0" w:line="520" w:lineRule="exact"/>
        <w:rPr>
          <w:rStyle w:val="Strong"/>
          <w:rFonts w:ascii="仿宋_GB2312" w:eastAsia="仿宋_GB2312" w:hAnsi="仿宋"/>
          <w:spacing w:val="6"/>
          <w:sz w:val="32"/>
          <w:szCs w:val="32"/>
          <w:shd w:val="clear" w:color="auto" w:fill="FFFFFF"/>
        </w:rPr>
      </w:pPr>
      <w:r w:rsidRPr="006A244C">
        <w:rPr>
          <w:rStyle w:val="Strong"/>
          <w:rFonts w:ascii="仿宋_GB2312" w:eastAsia="仿宋_GB2312" w:hAnsi="仿宋" w:hint="eastAsia"/>
          <w:spacing w:val="6"/>
          <w:sz w:val="32"/>
          <w:szCs w:val="32"/>
          <w:shd w:val="clear" w:color="auto" w:fill="FFFFFF"/>
        </w:rPr>
        <w:t>附件：</w:t>
      </w:r>
    </w:p>
    <w:p w:rsidR="00C22E07" w:rsidRPr="006A244C" w:rsidRDefault="00C22E07" w:rsidP="006A244C">
      <w:pPr>
        <w:pStyle w:val="NormalWeb"/>
        <w:shd w:val="clear" w:color="auto" w:fill="FFFFFF"/>
        <w:spacing w:before="0" w:beforeAutospacing="0" w:after="0" w:afterAutospacing="0" w:line="520" w:lineRule="exact"/>
        <w:jc w:val="center"/>
        <w:rPr>
          <w:rFonts w:ascii="方正小标宋简体" w:eastAsia="方正小标宋简体" w:hAnsi="仿宋" w:cs="微软雅黑"/>
          <w:b/>
          <w:spacing w:val="6"/>
          <w:sz w:val="44"/>
          <w:szCs w:val="44"/>
        </w:rPr>
      </w:pPr>
      <w:r w:rsidRPr="006A244C">
        <w:rPr>
          <w:rStyle w:val="Strong"/>
          <w:rFonts w:ascii="方正小标宋简体" w:eastAsia="方正小标宋简体" w:hAnsi="仿宋" w:hint="eastAsia"/>
          <w:b w:val="0"/>
          <w:spacing w:val="6"/>
          <w:sz w:val="44"/>
          <w:szCs w:val="44"/>
          <w:shd w:val="clear" w:color="auto" w:fill="FFFFFF"/>
        </w:rPr>
        <w:t>三明市博物馆讲解员报名表</w:t>
      </w:r>
    </w:p>
    <w:p w:rsidR="00C22E07" w:rsidRDefault="00C22E07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本人声明：以上情况属实。</w:t>
      </w:r>
    </w:p>
    <w:p w:rsidR="00C22E07" w:rsidRDefault="00C22E0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</w:t>
      </w:r>
      <w:bookmarkStart w:id="0" w:name="_GoBack"/>
      <w:bookmarkEnd w:id="0"/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填表日期：</w:t>
      </w:r>
      <w:r>
        <w:rPr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年</w:t>
      </w:r>
      <w:r>
        <w:rPr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月</w:t>
      </w:r>
      <w:r>
        <w:rPr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日</w:t>
      </w:r>
    </w:p>
    <w:p w:rsidR="00C22E07" w:rsidRDefault="00C22E07">
      <w:pPr>
        <w:ind w:left="4620" w:right="560" w:firstLine="42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填表人签名：</w:t>
      </w:r>
    </w:p>
    <w:sectPr w:rsidR="00C22E07" w:rsidSect="006A244C">
      <w:headerReference w:type="default" r:id="rId6"/>
      <w:pgSz w:w="11906" w:h="16838"/>
      <w:pgMar w:top="1440" w:right="1800" w:bottom="109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E07" w:rsidRDefault="00C22E07" w:rsidP="00AF2B4E">
      <w:r>
        <w:separator/>
      </w:r>
    </w:p>
  </w:endnote>
  <w:endnote w:type="continuationSeparator" w:id="0">
    <w:p w:rsidR="00C22E07" w:rsidRDefault="00C22E07" w:rsidP="00AF2B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ang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E07" w:rsidRDefault="00C22E07" w:rsidP="00AF2B4E">
      <w:r>
        <w:separator/>
      </w:r>
    </w:p>
  </w:footnote>
  <w:footnote w:type="continuationSeparator" w:id="0">
    <w:p w:rsidR="00C22E07" w:rsidRDefault="00C22E07" w:rsidP="00AF2B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E07" w:rsidRDefault="00C22E07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M2RlOTViM2UzYTIzYzg2MWU2ZDA3NTY4MWVlNzllN2IifQ=="/>
  </w:docVars>
  <w:rsids>
    <w:rsidRoot w:val="006027E5"/>
    <w:rsid w:val="000105B0"/>
    <w:rsid w:val="00045113"/>
    <w:rsid w:val="0008623A"/>
    <w:rsid w:val="000B74D9"/>
    <w:rsid w:val="000D01DB"/>
    <w:rsid w:val="000D7496"/>
    <w:rsid w:val="001304B2"/>
    <w:rsid w:val="001365AD"/>
    <w:rsid w:val="0020714E"/>
    <w:rsid w:val="00207DED"/>
    <w:rsid w:val="0021292A"/>
    <w:rsid w:val="00233B4E"/>
    <w:rsid w:val="00243623"/>
    <w:rsid w:val="0024374F"/>
    <w:rsid w:val="002811DB"/>
    <w:rsid w:val="00314536"/>
    <w:rsid w:val="003A00BF"/>
    <w:rsid w:val="003F3DCE"/>
    <w:rsid w:val="0042705D"/>
    <w:rsid w:val="00584BCB"/>
    <w:rsid w:val="005D29E9"/>
    <w:rsid w:val="005F7A12"/>
    <w:rsid w:val="006027E5"/>
    <w:rsid w:val="00654DCA"/>
    <w:rsid w:val="00657C33"/>
    <w:rsid w:val="006A244C"/>
    <w:rsid w:val="007538AF"/>
    <w:rsid w:val="007B088F"/>
    <w:rsid w:val="007D171F"/>
    <w:rsid w:val="0084643F"/>
    <w:rsid w:val="008723AA"/>
    <w:rsid w:val="0088047F"/>
    <w:rsid w:val="008B74F7"/>
    <w:rsid w:val="008D013F"/>
    <w:rsid w:val="008D30DF"/>
    <w:rsid w:val="008D78E5"/>
    <w:rsid w:val="0093527D"/>
    <w:rsid w:val="009479E5"/>
    <w:rsid w:val="009B5D70"/>
    <w:rsid w:val="009C0324"/>
    <w:rsid w:val="00A22A33"/>
    <w:rsid w:val="00AB15A5"/>
    <w:rsid w:val="00AD0DEA"/>
    <w:rsid w:val="00AF069B"/>
    <w:rsid w:val="00AF2B4E"/>
    <w:rsid w:val="00B11AF6"/>
    <w:rsid w:val="00B17961"/>
    <w:rsid w:val="00B41FFE"/>
    <w:rsid w:val="00B50769"/>
    <w:rsid w:val="00C0377D"/>
    <w:rsid w:val="00C22E07"/>
    <w:rsid w:val="00C562B8"/>
    <w:rsid w:val="00C875B9"/>
    <w:rsid w:val="00CC6095"/>
    <w:rsid w:val="00DF143F"/>
    <w:rsid w:val="00E01235"/>
    <w:rsid w:val="00E42339"/>
    <w:rsid w:val="00E71432"/>
    <w:rsid w:val="00E92D30"/>
    <w:rsid w:val="00EF1038"/>
    <w:rsid w:val="00FB6C17"/>
    <w:rsid w:val="00FE5E5E"/>
    <w:rsid w:val="32B55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locked="1" w:uiPriority="0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2B4E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AF2B4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F2B4E"/>
    <w:rPr>
      <w:rFonts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AF2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A4494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AF2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A4494"/>
    <w:rPr>
      <w:sz w:val="18"/>
      <w:szCs w:val="18"/>
    </w:rPr>
  </w:style>
  <w:style w:type="character" w:styleId="Emphasis">
    <w:name w:val="Emphasis"/>
    <w:basedOn w:val="DefaultParagraphFont"/>
    <w:uiPriority w:val="99"/>
    <w:qFormat/>
    <w:rsid w:val="00AF2B4E"/>
    <w:rPr>
      <w:rFonts w:cs="Times New Roman"/>
      <w:color w:val="CC0000"/>
    </w:rPr>
  </w:style>
  <w:style w:type="paragraph" w:styleId="NormalWeb">
    <w:name w:val="Normal (Web)"/>
    <w:basedOn w:val="Normal"/>
    <w:uiPriority w:val="99"/>
    <w:semiHidden/>
    <w:rsid w:val="006A244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Strong">
    <w:name w:val="Strong"/>
    <w:basedOn w:val="DefaultParagraphFont"/>
    <w:uiPriority w:val="99"/>
    <w:qFormat/>
    <w:locked/>
    <w:rsid w:val="006A244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1</Pages>
  <Words>31</Words>
  <Characters>181</Characters>
  <Application>Microsoft Office Outlook</Application>
  <DocSecurity>0</DocSecurity>
  <Lines>0</Lines>
  <Paragraphs>0</Paragraphs>
  <ScaleCrop>false</ScaleCrop>
  <Company>微软用户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三明市客家博物馆2012年专职讲解员招聘报名表</dc:title>
  <dc:subject/>
  <dc:creator>微软用户</dc:creator>
  <cp:keywords/>
  <dc:description/>
  <cp:lastModifiedBy>Windows 用户</cp:lastModifiedBy>
  <cp:revision>9</cp:revision>
  <dcterms:created xsi:type="dcterms:W3CDTF">2018-09-12T19:59:00Z</dcterms:created>
  <dcterms:modified xsi:type="dcterms:W3CDTF">2022-11-02T01:56:00Z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D58774C106F6443DB58A33F093D599E8</vt:lpwstr>
  </property>
</Properties>
</file>