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</w:p>
    <w:p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厦门市公安局招聘警务辅助人员报名表</w:t>
      </w:r>
    </w:p>
    <w:p>
      <w:pPr>
        <w:spacing w:line="360" w:lineRule="exact"/>
        <w:ind w:left="-718" w:leftChars="-342"/>
        <w:rPr>
          <w:rFonts w:ascii="方正小标宋简体" w:eastAsia="方正小标宋简体"/>
          <w:sz w:val="24"/>
          <w:szCs w:val="24"/>
        </w:rPr>
      </w:pP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36"/>
        <w:gridCol w:w="479"/>
        <w:gridCol w:w="121"/>
        <w:gridCol w:w="191"/>
        <w:gridCol w:w="106"/>
        <w:gridCol w:w="73"/>
        <w:gridCol w:w="436"/>
        <w:gridCol w:w="400"/>
        <w:gridCol w:w="156"/>
        <w:gridCol w:w="717"/>
        <w:gridCol w:w="40"/>
        <w:gridCol w:w="71"/>
        <w:gridCol w:w="709"/>
        <w:gridCol w:w="9"/>
        <w:gridCol w:w="168"/>
        <w:gridCol w:w="102"/>
        <w:gridCol w:w="556"/>
        <w:gridCol w:w="11"/>
        <w:gridCol w:w="540"/>
        <w:gridCol w:w="479"/>
        <w:gridCol w:w="81"/>
        <w:gridCol w:w="109"/>
        <w:gridCol w:w="355"/>
        <w:gridCol w:w="349"/>
        <w:gridCol w:w="128"/>
        <w:gridCol w:w="566"/>
        <w:gridCol w:w="451"/>
        <w:gridCol w:w="331"/>
        <w:gridCol w:w="186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33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5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03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户口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1017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正面免冠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一寸彩色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791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984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835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是否服兵役</w:t>
            </w:r>
          </w:p>
        </w:tc>
        <w:tc>
          <w:tcPr>
            <w:tcW w:w="2039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119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毕业院校与专业</w:t>
            </w:r>
          </w:p>
        </w:tc>
        <w:tc>
          <w:tcPr>
            <w:tcW w:w="3029" w:type="dxa"/>
            <w:gridSpan w:val="1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10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应聘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114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4285" w:type="dxa"/>
            <w:gridSpan w:val="16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身高（</w:t>
            </w:r>
            <w:r>
              <w:rPr>
                <w:b/>
                <w:bCs/>
                <w:sz w:val="24"/>
                <w:szCs w:val="24"/>
              </w:rPr>
              <w:t>cm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043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体重（</w:t>
            </w:r>
            <w:r>
              <w:rPr>
                <w:b/>
                <w:bCs/>
                <w:sz w:val="24"/>
                <w:szCs w:val="24"/>
              </w:rPr>
              <w:t>kg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现居住地</w:t>
            </w:r>
          </w:p>
        </w:tc>
        <w:tc>
          <w:tcPr>
            <w:tcW w:w="4954" w:type="dxa"/>
            <w:gridSpan w:val="19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543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hint="eastAsia" w:ascii="Times New Roman"/>
                <w:b/>
                <w:bCs/>
              </w:rPr>
              <w:t>家</w:t>
            </w:r>
          </w:p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hint="eastAsia" w:ascii="Times New Roman"/>
                <w:b/>
                <w:bCs/>
              </w:rPr>
              <w:t>庭</w:t>
            </w:r>
          </w:p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hint="eastAsia" w:ascii="Times New Roman"/>
                <w:b/>
                <w:bCs/>
              </w:rPr>
              <w:t>成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员</w:t>
            </w: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4058" w:type="dxa"/>
            <w:gridSpan w:val="1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现工作单位</w:t>
            </w: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8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个人简历</w:t>
            </w:r>
          </w:p>
        </w:tc>
        <w:tc>
          <w:tcPr>
            <w:tcW w:w="9065" w:type="dxa"/>
            <w:gridSpan w:val="3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exac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应聘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人员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签名</w:t>
            </w:r>
          </w:p>
        </w:tc>
        <w:tc>
          <w:tcPr>
            <w:tcW w:w="9065" w:type="dxa"/>
            <w:gridSpan w:val="30"/>
            <w:vAlign w:val="center"/>
          </w:tcPr>
          <w:p>
            <w:pPr>
              <w:ind w:firstLine="482" w:firstLineChars="200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本人确认自己符合拟报考岗位所需的资格条件，无违法犯罪记录，无个人不良信用记录，所提供的材料真实、有效，如入职后发现上述内容与事实不符，同意单位辞退处理。</w:t>
            </w:r>
          </w:p>
          <w:p>
            <w:pPr>
              <w:ind w:firstLine="482" w:firstLineChars="20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ind w:firstLine="5783" w:firstLineChars="2400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应聘人：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宋体"/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年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月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资格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审查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9065" w:type="dxa"/>
            <w:gridSpan w:val="3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ind w:right="480" w:firstLine="2891" w:firstLineChars="1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审查人签名：单位盖章：</w:t>
            </w:r>
          </w:p>
          <w:p>
            <w:pPr>
              <w:ind w:right="74" w:firstLine="6845" w:firstLineChars="2841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年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月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9065" w:type="dxa"/>
            <w:gridSpan w:val="3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/>
    <w:sectPr>
      <w:pgSz w:w="11906" w:h="16838"/>
      <w:pgMar w:top="567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ZlYmYwOTMxOTY1ZGQwNTVmNmRjZDEzMTA1YTNiYTcifQ=="/>
  </w:docVars>
  <w:rsids>
    <w:rsidRoot w:val="000B7060"/>
    <w:rsid w:val="000B7060"/>
    <w:rsid w:val="00155733"/>
    <w:rsid w:val="001D477F"/>
    <w:rsid w:val="00230B4D"/>
    <w:rsid w:val="00514BAA"/>
    <w:rsid w:val="00566194"/>
    <w:rsid w:val="00593479"/>
    <w:rsid w:val="005D7EE4"/>
    <w:rsid w:val="0061005D"/>
    <w:rsid w:val="00663670"/>
    <w:rsid w:val="00684762"/>
    <w:rsid w:val="006C75B8"/>
    <w:rsid w:val="007322D5"/>
    <w:rsid w:val="00752C5B"/>
    <w:rsid w:val="0079196C"/>
    <w:rsid w:val="00853120"/>
    <w:rsid w:val="00934B94"/>
    <w:rsid w:val="00940283"/>
    <w:rsid w:val="009874A6"/>
    <w:rsid w:val="00A16FF7"/>
    <w:rsid w:val="00A8774B"/>
    <w:rsid w:val="00D2335E"/>
    <w:rsid w:val="00D70C37"/>
    <w:rsid w:val="00D805CE"/>
    <w:rsid w:val="00D85862"/>
    <w:rsid w:val="00F105FF"/>
    <w:rsid w:val="0989314D"/>
    <w:rsid w:val="13792C68"/>
    <w:rsid w:val="722C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customStyle="1" w:styleId="7">
    <w:name w:val="Footer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6"/>
    <w:link w:val="3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234</Words>
  <Characters>236</Characters>
  <Lines>0</Lines>
  <Paragraphs>0</Paragraphs>
  <TotalTime>4</TotalTime>
  <ScaleCrop>false</ScaleCrop>
  <LinksUpToDate>false</LinksUpToDate>
  <CharactersWithSpaces>307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2017-08-02T01:11:00Z</dcterms:created>
  <dc:creator>厦门市局教育处/厦门市局教育处</dc:creator>
  <cp:lastModifiedBy>枯岭</cp:lastModifiedBy>
  <cp:lastPrinted>2020-01-13T07:20:00Z</cp:lastPrinted>
  <dcterms:modified xsi:type="dcterms:W3CDTF">2022-05-16T06:41:24Z</dcterms:modified>
  <dc:title>厦门市公安局公共交通分局招聘辅警报名表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A97DD1E98B964D98AAEB75F7C14A30DC</vt:lpwstr>
  </property>
</Properties>
</file>